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1EE932" w14:textId="77777777" w:rsidR="003F18BD" w:rsidRPr="003F18BD" w:rsidRDefault="003F18BD" w:rsidP="003F18B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proofErr w:type="spellStart"/>
      <w:r w:rsidRPr="003F18BD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Raspy</w:t>
      </w:r>
      <w:proofErr w:type="spellEnd"/>
      <w:r w:rsidRPr="003F18BD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zum Leben erwecken</w:t>
      </w:r>
    </w:p>
    <w:p w14:paraId="10E51B47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Na</w:t>
      </w:r>
      <w:r>
        <w:rPr>
          <w:rFonts w:ascii="Times New Roman" w:hAnsi="Times New Roman" w:cs="Times New Roman"/>
          <w:lang w:eastAsia="de-DE"/>
        </w:rPr>
        <w:t>chdem nun das Material zusammen</w:t>
      </w:r>
      <w:r w:rsidRPr="003F18BD">
        <w:rPr>
          <w:rFonts w:ascii="Times New Roman" w:hAnsi="Times New Roman" w:cs="Times New Roman"/>
          <w:lang w:eastAsia="de-DE"/>
        </w:rPr>
        <w:t xml:space="preserve">gekauft wurde, </w:t>
      </w:r>
      <w:hyperlink r:id="rId7" w:history="1">
        <w:r w:rsidRPr="003F18BD">
          <w:rPr>
            <w:rFonts w:ascii="Times New Roman" w:hAnsi="Times New Roman" w:cs="Times New Roman"/>
            <w:color w:val="0000FF"/>
            <w:u w:val="single"/>
            <w:lang w:eastAsia="de-DE"/>
          </w:rPr>
          <w:t>hier geht es zur Einkaufsliste</w:t>
        </w:r>
      </w:hyperlink>
      <w:r w:rsidRPr="003F18BD">
        <w:rPr>
          <w:rFonts w:ascii="Times New Roman" w:hAnsi="Times New Roman" w:cs="Times New Roman"/>
          <w:lang w:eastAsia="de-DE"/>
        </w:rPr>
        <w:t xml:space="preserve">, sollten wir uns um den Zusammenbau und die Installation des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kümmern. Was heißt das alles genau? Machen wir eins nach dem anderen und bauen unseren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zusammen.</w:t>
      </w:r>
    </w:p>
    <w:p w14:paraId="40542CCA" w14:textId="77777777" w:rsidR="003F18BD" w:rsidRPr="003F18BD" w:rsidRDefault="003F18BD" w:rsidP="003F18BD">
      <w:pPr>
        <w:spacing w:before="100"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  <w:r w:rsidRPr="003F18BD"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  <w:t>Zusammenbau</w:t>
      </w:r>
    </w:p>
    <w:p w14:paraId="78470B7C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Mit der Box für den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kommt auch eine Anleitung für den Zusammenbau. Meist sind die Boxen sehr einfach gehalten und der Zusammenbau erschließt sich fast automatisch. Ansonsten </w:t>
      </w:r>
      <w:r>
        <w:rPr>
          <w:rFonts w:ascii="Times New Roman" w:hAnsi="Times New Roman" w:cs="Times New Roman"/>
          <w:lang w:eastAsia="de-DE"/>
        </w:rPr>
        <w:t>hilft die Anleitung, was wo hin</w:t>
      </w:r>
      <w:r w:rsidRPr="003F18BD">
        <w:rPr>
          <w:rFonts w:ascii="Times New Roman" w:hAnsi="Times New Roman" w:cs="Times New Roman"/>
          <w:lang w:eastAsia="de-DE"/>
        </w:rPr>
        <w:t xml:space="preserve">gehört und was man zuerst und was zuletzt machen soll. Da es hier unterschiedlichste Modelle gibt, verweisen wir auf den jeweiligen Hersteller. Weitere Anleitungen sind u.a. bei </w:t>
      </w:r>
      <w:proofErr w:type="spellStart"/>
      <w:r w:rsidRPr="003F18BD">
        <w:rPr>
          <w:rFonts w:ascii="Times New Roman" w:hAnsi="Times New Roman" w:cs="Times New Roman"/>
          <w:i/>
          <w:iCs/>
          <w:lang w:eastAsia="de-DE"/>
        </w:rPr>
        <w:t>youtube</w:t>
      </w:r>
      <w:proofErr w:type="spellEnd"/>
      <w:r w:rsidRPr="003F18BD">
        <w:rPr>
          <w:rFonts w:ascii="Times New Roman" w:hAnsi="Times New Roman" w:cs="Times New Roman"/>
          <w:i/>
          <w:iCs/>
          <w:lang w:eastAsia="de-DE"/>
        </w:rPr>
        <w:t xml:space="preserve"> </w:t>
      </w:r>
      <w:r w:rsidRPr="003F18BD">
        <w:rPr>
          <w:rFonts w:ascii="Times New Roman" w:hAnsi="Times New Roman" w:cs="Times New Roman"/>
          <w:lang w:eastAsia="de-DE"/>
        </w:rPr>
        <w:t>zu finden, wie zum Beispiel dieser Werbefilm:</w:t>
      </w:r>
      <w:r w:rsidRPr="003F18BD">
        <w:rPr>
          <w:rFonts w:ascii="Times New Roman" w:hAnsi="Times New Roman" w:cs="Times New Roman"/>
          <w:lang w:eastAsia="de-DE"/>
        </w:rPr>
        <w:br/>
      </w:r>
    </w:p>
    <w:p w14:paraId="58908689" w14:textId="77777777" w:rsidR="003F18BD" w:rsidRPr="003F18BD" w:rsidRDefault="003F18BD" w:rsidP="003F18BD">
      <w:pPr>
        <w:spacing w:before="100"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  <w:r w:rsidRPr="003F18BD"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  <w:t>Inbetriebnahme</w:t>
      </w:r>
    </w:p>
    <w:p w14:paraId="3B862497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Das ist schon etwas schwieriger, aber keine Angst, wer sich Schritt für Schritt an diese Anleitung hält, hat am </w:t>
      </w:r>
      <w:proofErr w:type="spellStart"/>
      <w:r w:rsidRPr="003F18BD">
        <w:rPr>
          <w:rFonts w:ascii="Times New Roman" w:hAnsi="Times New Roman" w:cs="Times New Roman"/>
          <w:lang w:eastAsia="de-DE"/>
        </w:rPr>
        <w:t>Schluß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seinen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erfolgreich selber „gebaut“.</w:t>
      </w:r>
    </w:p>
    <w:p w14:paraId="24368122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i/>
          <w:iCs/>
          <w:lang w:eastAsia="de-DE"/>
        </w:rPr>
        <w:t xml:space="preserve">Leider ist die </w:t>
      </w:r>
      <w:proofErr w:type="spellStart"/>
      <w:r w:rsidRPr="003F18BD">
        <w:rPr>
          <w:rFonts w:ascii="Times New Roman" w:hAnsi="Times New Roman" w:cs="Times New Roman"/>
          <w:i/>
          <w:iCs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i/>
          <w:iCs/>
          <w:lang w:eastAsia="de-DE"/>
        </w:rPr>
        <w:t xml:space="preserve"> </w:t>
      </w:r>
      <w:proofErr w:type="spellStart"/>
      <w:r w:rsidRPr="003F18BD">
        <w:rPr>
          <w:rFonts w:ascii="Times New Roman" w:hAnsi="Times New Roman" w:cs="Times New Roman"/>
          <w:i/>
          <w:iCs/>
          <w:lang w:eastAsia="de-DE"/>
        </w:rPr>
        <w:t>Orginalseite</w:t>
      </w:r>
      <w:proofErr w:type="spellEnd"/>
      <w:r w:rsidRPr="003F18BD">
        <w:rPr>
          <w:rFonts w:ascii="Times New Roman" w:hAnsi="Times New Roman" w:cs="Times New Roman"/>
          <w:i/>
          <w:iCs/>
          <w:lang w:eastAsia="de-DE"/>
        </w:rPr>
        <w:t xml:space="preserve"> </w:t>
      </w:r>
      <w:proofErr w:type="spellStart"/>
      <w:r w:rsidRPr="003F18BD">
        <w:rPr>
          <w:rFonts w:ascii="Times New Roman" w:hAnsi="Times New Roman" w:cs="Times New Roman"/>
          <w:i/>
          <w:iCs/>
          <w:lang w:eastAsia="de-DE"/>
        </w:rPr>
        <w:t>in englisch</w:t>
      </w:r>
      <w:proofErr w:type="spellEnd"/>
      <w:r w:rsidRPr="003F18BD">
        <w:rPr>
          <w:rFonts w:ascii="Times New Roman" w:hAnsi="Times New Roman" w:cs="Times New Roman"/>
          <w:i/>
          <w:iCs/>
          <w:lang w:eastAsia="de-DE"/>
        </w:rPr>
        <w:t xml:space="preserve"> – daher helfen wir mit ein paar Pfeilen.</w:t>
      </w:r>
    </w:p>
    <w:p w14:paraId="5A04CBBE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Wer englisch kann, darf auch gerne die Anleitung vom </w:t>
      </w:r>
      <w:hyperlink r:id="rId8" w:tgtFrame="_blank" w:history="1">
        <w:r w:rsidRPr="003F18BD">
          <w:rPr>
            <w:rFonts w:ascii="Times New Roman" w:hAnsi="Times New Roman" w:cs="Times New Roman"/>
            <w:color w:val="0000FF"/>
            <w:u w:val="single"/>
            <w:lang w:eastAsia="de-DE"/>
          </w:rPr>
          <w:t>Original</w:t>
        </w:r>
        <w:r w:rsidRPr="003F18BD">
          <w:rPr>
            <w:rFonts w:ascii="Times New Roman" w:hAnsi="Times New Roman" w:cs="Times New Roman"/>
            <w:color w:val="0000FF"/>
            <w:u w:val="single"/>
            <w:lang w:eastAsia="de-DE"/>
          </w:rPr>
          <w:t xml:space="preserve"> </w:t>
        </w:r>
        <w:r w:rsidRPr="003F18BD">
          <w:rPr>
            <w:rFonts w:ascii="Times New Roman" w:hAnsi="Times New Roman" w:cs="Times New Roman"/>
            <w:color w:val="0000FF"/>
            <w:u w:val="single"/>
            <w:lang w:eastAsia="de-DE"/>
          </w:rPr>
          <w:t>nehmen</w:t>
        </w:r>
      </w:hyperlink>
      <w:r w:rsidRPr="003F18BD">
        <w:rPr>
          <w:rFonts w:ascii="Times New Roman" w:hAnsi="Times New Roman" w:cs="Times New Roman"/>
          <w:lang w:eastAsia="de-DE"/>
        </w:rPr>
        <w:t xml:space="preserve">, hier </w:t>
      </w:r>
      <w:r>
        <w:rPr>
          <w:rFonts w:ascii="Times New Roman" w:hAnsi="Times New Roman" w:cs="Times New Roman"/>
          <w:lang w:eastAsia="de-DE"/>
        </w:rPr>
        <w:t>geht es – soweit möglich – auf D</w:t>
      </w:r>
      <w:r w:rsidRPr="003F18BD">
        <w:rPr>
          <w:rFonts w:ascii="Times New Roman" w:hAnsi="Times New Roman" w:cs="Times New Roman"/>
          <w:lang w:eastAsia="de-DE"/>
        </w:rPr>
        <w:t>eutsch weiter. Also das sollten wir alles haben:</w:t>
      </w:r>
    </w:p>
    <w:p w14:paraId="0509226D" w14:textId="77777777" w:rsidR="003F18BD" w:rsidRPr="003F18BD" w:rsidRDefault="003F18BD" w:rsidP="003F18BD">
      <w:pPr>
        <w:rPr>
          <w:rFonts w:ascii="Times New Roman" w:eastAsia="Times New Roman" w:hAnsi="Times New Roman" w:cs="Times New Roman"/>
          <w:lang w:eastAsia="de-DE"/>
        </w:rPr>
      </w:pPr>
      <w:r w:rsidRPr="003F18BD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15315FEE" wp14:editId="2239DA1F">
            <wp:extent cx="5904865" cy="3839023"/>
            <wp:effectExtent l="0" t="0" r="0" b="0"/>
            <wp:docPr id="9" name="Bild 9" descr="http://iomio.schule/wp-content/uploads/2017/04/Bildschirmfoto-2017-04-04-um-10.1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omio.schule/wp-content/uploads/2017/04/Bildschirmfoto-2017-04-04-um-10.14.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64" cy="38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6060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lastRenderedPageBreak/>
        <w:t xml:space="preserve">Zuerst rufen wir die Seite der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Raspberry</w:t>
      </w:r>
      <w:proofErr w:type="spellEnd"/>
      <w:r w:rsidRPr="003F18BD">
        <w:rPr>
          <w:rFonts w:ascii="Times New Roman" w:hAnsi="Times New Roman" w:cs="Times New Roman"/>
          <w:lang w:eastAsia="de-DE"/>
        </w:rPr>
        <w:t>-Pi-Organisation auf:</w:t>
      </w:r>
    </w:p>
    <w:p w14:paraId="53D0263B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hyperlink r:id="rId10" w:tgtFrame="_blank" w:history="1">
        <w:r w:rsidRPr="003F18BD">
          <w:rPr>
            <w:rFonts w:ascii="Times New Roman" w:hAnsi="Times New Roman" w:cs="Times New Roman"/>
            <w:color w:val="0000FF"/>
            <w:u w:val="single"/>
            <w:lang w:eastAsia="de-DE"/>
          </w:rPr>
          <w:t>www.raspberrypi.org</w:t>
        </w:r>
      </w:hyperlink>
    </w:p>
    <w:p w14:paraId="735779BA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und gehen mit der Maus auf den Reiter Downloads</w:t>
      </w:r>
    </w:p>
    <w:p w14:paraId="7DE5BBAB" w14:textId="77777777" w:rsidR="003F18BD" w:rsidRPr="003F18BD" w:rsidRDefault="003F18BD" w:rsidP="003F18BD">
      <w:pPr>
        <w:rPr>
          <w:rFonts w:ascii="Times New Roman" w:eastAsia="Times New Roman" w:hAnsi="Times New Roman" w:cs="Times New Roman"/>
          <w:lang w:eastAsia="de-DE"/>
        </w:rPr>
      </w:pPr>
      <w:r w:rsidRPr="003F18BD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207194A1" wp14:editId="405FB543">
            <wp:extent cx="5790565" cy="1878925"/>
            <wp:effectExtent l="0" t="0" r="635" b="1270"/>
            <wp:docPr id="8" name="Bild 8" descr="http://iomio.schule/wp-content/uploads/2017/04/Weg-zum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omio.schule/wp-content/uploads/2017/04/Weg-zum-downlo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64426" cy="19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8CEC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 </w:t>
      </w:r>
    </w:p>
    <w:p w14:paraId="2CF4390A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Uns werden unterschiedliche Betriebssysteme zum </w:t>
      </w:r>
      <w:proofErr w:type="spellStart"/>
      <w:r w:rsidRPr="003F18BD">
        <w:rPr>
          <w:rFonts w:ascii="Times New Roman" w:hAnsi="Times New Roman" w:cs="Times New Roman"/>
          <w:lang w:eastAsia="de-DE"/>
        </w:rPr>
        <w:t>Downlaod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angeboten, doch für den Anfang nehmen wir die Version für </w:t>
      </w:r>
      <w:proofErr w:type="spellStart"/>
      <w:r w:rsidRPr="003F18BD">
        <w:rPr>
          <w:rFonts w:ascii="Times New Roman" w:hAnsi="Times New Roman" w:cs="Times New Roman"/>
          <w:lang w:eastAsia="de-DE"/>
        </w:rPr>
        <w:t>Noobs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– Anfänger, das reicht für unsere Belange vollkommen aus.</w:t>
      </w:r>
    </w:p>
    <w:p w14:paraId="303CFF7D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 </w:t>
      </w:r>
    </w:p>
    <w:p w14:paraId="2F22237F" w14:textId="77777777" w:rsidR="003F18BD" w:rsidRPr="003F18BD" w:rsidRDefault="003F18BD" w:rsidP="003F18BD">
      <w:pPr>
        <w:rPr>
          <w:rFonts w:ascii="Times New Roman" w:eastAsia="Times New Roman" w:hAnsi="Times New Roman" w:cs="Times New Roman"/>
          <w:lang w:eastAsia="de-DE"/>
        </w:rPr>
      </w:pPr>
      <w:r w:rsidRPr="003F18BD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32B99DD6" wp14:editId="15E8F40F">
            <wp:extent cx="5828665" cy="3190204"/>
            <wp:effectExtent l="0" t="0" r="0" b="10795"/>
            <wp:docPr id="7" name="Bild 7" descr="http://iomio.schule/wp-content/uploads/2017/04/Betriebssystem_auswaeh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omio.schule/wp-content/uploads/2017/04/Betriebssystem_auswaehle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35" cy="32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84BF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Diese Datei speichern wir auf unserer Festplatte vom Computer. Achtet darauf, </w:t>
      </w:r>
      <w:proofErr w:type="gramStart"/>
      <w:r w:rsidRPr="003F18BD">
        <w:rPr>
          <w:rFonts w:ascii="Times New Roman" w:hAnsi="Times New Roman" w:cs="Times New Roman"/>
          <w:lang w:eastAsia="de-DE"/>
        </w:rPr>
        <w:t>das</w:t>
      </w:r>
      <w:proofErr w:type="gramEnd"/>
      <w:r w:rsidRPr="003F18BD">
        <w:rPr>
          <w:rFonts w:ascii="Times New Roman" w:hAnsi="Times New Roman" w:cs="Times New Roman"/>
          <w:lang w:eastAsia="de-DE"/>
        </w:rPr>
        <w:t xml:space="preserve"> genug Speicherplatz vorhanden ist, da diese Version bereits ca. 1,1Gb groß ist.</w:t>
      </w:r>
    </w:p>
    <w:p w14:paraId="00C9636A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Jetzt muss man ein bisschen vernünftig sein und in der Gruppe nur einmal diesen Download anstoßen. 1. Ist das Energiesparender und damit umweltfreundlicher und 2. geht es schneller, als wenn 8 Downloads gleichzeitig laufen.</w:t>
      </w:r>
    </w:p>
    <w:p w14:paraId="48F78CAF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Derweil kann man schon mal die „Festplatte“ eures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vorbereiten, also </w:t>
      </w:r>
      <w:proofErr w:type="spellStart"/>
      <w:r w:rsidRPr="003F18BD">
        <w:rPr>
          <w:rFonts w:ascii="Times New Roman" w:hAnsi="Times New Roman" w:cs="Times New Roman"/>
          <w:lang w:eastAsia="de-DE"/>
        </w:rPr>
        <w:t>dei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SD-Karte formatieren. Formatieren bedeutet, dass die Karte für euren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lesbar wird. Dazu gibt es sowohl für Windows als auch für Mac das passende Programm von der SD Card </w:t>
      </w:r>
      <w:proofErr w:type="spellStart"/>
      <w:r w:rsidRPr="003F18BD">
        <w:rPr>
          <w:rFonts w:ascii="Times New Roman" w:hAnsi="Times New Roman" w:cs="Times New Roman"/>
          <w:lang w:eastAsia="de-DE"/>
        </w:rPr>
        <w:t>Association</w:t>
      </w:r>
      <w:proofErr w:type="spellEnd"/>
      <w:r w:rsidRPr="003F18BD">
        <w:rPr>
          <w:rFonts w:ascii="Times New Roman" w:hAnsi="Times New Roman" w:cs="Times New Roman"/>
          <w:lang w:eastAsia="de-DE"/>
        </w:rPr>
        <w:t>:</w:t>
      </w:r>
    </w:p>
    <w:p w14:paraId="5BDCF1BC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 </w:t>
      </w:r>
    </w:p>
    <w:p w14:paraId="4632AEA2" w14:textId="77777777" w:rsidR="003F18BD" w:rsidRPr="003F18BD" w:rsidRDefault="003F18BD" w:rsidP="003F18BD">
      <w:pPr>
        <w:spacing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  <w:r w:rsidRPr="003F18BD"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  <w:t>Die Software</w:t>
      </w:r>
    </w:p>
    <w:p w14:paraId="216267ED" w14:textId="77777777" w:rsidR="003F18BD" w:rsidRPr="003F18BD" w:rsidRDefault="003F18BD" w:rsidP="003F18BD">
      <w:pPr>
        <w:spacing w:before="100" w:beforeAutospacing="1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Für das passende Betriebssystem den Download aufrufen und</w:t>
      </w:r>
      <w:proofErr w:type="gramStart"/>
      <w:r w:rsidRPr="003F18BD">
        <w:rPr>
          <w:rFonts w:ascii="Times New Roman" w:hAnsi="Times New Roman" w:cs="Times New Roman"/>
          <w:lang w:eastAsia="de-DE"/>
        </w:rPr>
        <w:t xml:space="preserve"> ..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5"/>
        <w:gridCol w:w="809"/>
      </w:tblGrid>
      <w:tr w:rsidR="003F18BD" w:rsidRPr="003F18BD" w14:paraId="074643B2" w14:textId="77777777" w:rsidTr="003F18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39B83A" w14:textId="77777777" w:rsidR="003F18BD" w:rsidRPr="003F18BD" w:rsidRDefault="003F18BD" w:rsidP="003F18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de-DE"/>
              </w:rPr>
            </w:pPr>
            <w:r w:rsidRPr="003F18BD">
              <w:rPr>
                <w:rFonts w:ascii="Times New Roman" w:eastAsia="Times New Roman" w:hAnsi="Times New Roman" w:cs="Times New Roman"/>
                <w:b/>
                <w:bCs/>
                <w:lang w:eastAsia="de-DE"/>
              </w:rPr>
              <w:t>Für</w:t>
            </w:r>
          </w:p>
        </w:tc>
        <w:tc>
          <w:tcPr>
            <w:tcW w:w="0" w:type="auto"/>
            <w:vAlign w:val="center"/>
            <w:hideMark/>
          </w:tcPr>
          <w:p w14:paraId="5C5D6DB3" w14:textId="77777777" w:rsidR="003F18BD" w:rsidRPr="003F18BD" w:rsidRDefault="003F18BD" w:rsidP="003F18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de-DE"/>
              </w:rPr>
            </w:pPr>
            <w:r w:rsidRPr="003F18BD">
              <w:rPr>
                <w:rFonts w:ascii="Times New Roman" w:eastAsia="Times New Roman" w:hAnsi="Times New Roman" w:cs="Times New Roman"/>
                <w:b/>
                <w:bCs/>
                <w:lang w:eastAsia="de-DE"/>
              </w:rPr>
              <w:t>Für</w:t>
            </w:r>
          </w:p>
        </w:tc>
      </w:tr>
      <w:tr w:rsidR="003F18BD" w:rsidRPr="003F18BD" w14:paraId="7F76F30D" w14:textId="77777777" w:rsidTr="003F18BD">
        <w:trPr>
          <w:trHeight w:val="258"/>
          <w:tblCellSpacing w:w="15" w:type="dxa"/>
        </w:trPr>
        <w:tc>
          <w:tcPr>
            <w:tcW w:w="0" w:type="auto"/>
            <w:vAlign w:val="center"/>
            <w:hideMark/>
          </w:tcPr>
          <w:p w14:paraId="2D9FCB12" w14:textId="77777777" w:rsidR="003F18BD" w:rsidRPr="003F18BD" w:rsidRDefault="003F18BD" w:rsidP="003F18BD">
            <w:pPr>
              <w:rPr>
                <w:rFonts w:ascii="Times New Roman" w:eastAsia="Times New Roman" w:hAnsi="Times New Roman" w:cs="Times New Roman"/>
                <w:lang w:eastAsia="de-DE"/>
              </w:rPr>
            </w:pPr>
            <w:hyperlink r:id="rId13" w:tgtFrame="_blank" w:history="1">
              <w:r w:rsidRPr="003F18BD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de-DE"/>
                </w:rPr>
                <w:t>Windows</w:t>
              </w:r>
            </w:hyperlink>
            <w:r w:rsidRPr="003F18BD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63E4F59" w14:textId="77777777" w:rsidR="003F18BD" w:rsidRPr="003F18BD" w:rsidRDefault="003F18BD" w:rsidP="003F18BD">
            <w:pPr>
              <w:rPr>
                <w:rFonts w:ascii="Times New Roman" w:eastAsia="Times New Roman" w:hAnsi="Times New Roman" w:cs="Times New Roman"/>
                <w:lang w:eastAsia="de-DE"/>
              </w:rPr>
            </w:pPr>
            <w:hyperlink r:id="rId14" w:tgtFrame="_blank" w:history="1">
              <w:r w:rsidRPr="003F18BD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de-DE"/>
                </w:rPr>
                <w:t>MacOS</w:t>
              </w:r>
            </w:hyperlink>
            <w:r w:rsidRPr="003F18BD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</w:p>
        </w:tc>
      </w:tr>
    </w:tbl>
    <w:p w14:paraId="1157453E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>
        <w:rPr>
          <w:rFonts w:ascii="Times New Roman" w:hAnsi="Times New Roman" w:cs="Times New Roman"/>
          <w:lang w:eastAsia="de-DE"/>
        </w:rPr>
        <w:t>… im F</w:t>
      </w:r>
      <w:r w:rsidRPr="003F18BD">
        <w:rPr>
          <w:rFonts w:ascii="Times New Roman" w:hAnsi="Times New Roman" w:cs="Times New Roman"/>
          <w:lang w:eastAsia="de-DE"/>
        </w:rPr>
        <w:t>olgenden die Bedingungen akzeptieren:</w:t>
      </w:r>
    </w:p>
    <w:p w14:paraId="5C081764" w14:textId="77777777" w:rsidR="003F18BD" w:rsidRPr="003F18BD" w:rsidRDefault="003F18BD" w:rsidP="003F18BD">
      <w:pPr>
        <w:spacing w:before="100" w:beforeAutospacing="1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3F18BD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de-DE"/>
        </w:rPr>
        <w:drawing>
          <wp:inline distT="0" distB="0" distL="0" distR="0" wp14:anchorId="24E7AAB5" wp14:editId="668CB1A0">
            <wp:extent cx="5828665" cy="2181679"/>
            <wp:effectExtent l="0" t="0" r="0" b="3175"/>
            <wp:docPr id="6" name="Bild 6" descr="http://iomio.schule/wp-content/uploads/2017/04/sdcard-forma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omio.schule/wp-content/uploads/2017/04/sdcard-formatt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25" cy="220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3630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Anschließend die Installation starten, um das Programm auf dem Computer nutzen zu können.</w:t>
      </w:r>
    </w:p>
    <w:p w14:paraId="7B09A7A0" w14:textId="77777777" w:rsidR="003F18BD" w:rsidRPr="003F18BD" w:rsidRDefault="003F18BD" w:rsidP="003F18BD">
      <w:pPr>
        <w:spacing w:before="100"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  <w:r w:rsidRPr="003F18BD"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  <w:t>S-Karte formatieren</w:t>
      </w:r>
    </w:p>
    <w:p w14:paraId="3C709D4F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Bei der Installation des SD-</w:t>
      </w:r>
      <w:proofErr w:type="spellStart"/>
      <w:r w:rsidRPr="003F18BD">
        <w:rPr>
          <w:rFonts w:ascii="Times New Roman" w:hAnsi="Times New Roman" w:cs="Times New Roman"/>
          <w:lang w:eastAsia="de-DE"/>
        </w:rPr>
        <w:t>Formatters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folgt man der Benutzerführung und öffnet anschließend das Programm. Jetzt noch die SD-Karte (mit meist </w:t>
      </w:r>
      <w:proofErr w:type="spellStart"/>
      <w:r w:rsidRPr="003F18BD">
        <w:rPr>
          <w:rFonts w:ascii="Times New Roman" w:hAnsi="Times New Roman" w:cs="Times New Roman"/>
          <w:lang w:eastAsia="de-DE"/>
        </w:rPr>
        <w:t>beiliegenedem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Adapter9 in den SD-Karten-Slot des Rechners (PC oder Laptop) stecken und die Karte formatieren:</w:t>
      </w:r>
    </w:p>
    <w:p w14:paraId="474FC706" w14:textId="77777777" w:rsidR="003F18BD" w:rsidRPr="003F18BD" w:rsidRDefault="003F18BD" w:rsidP="003F18BD">
      <w:pPr>
        <w:rPr>
          <w:rFonts w:ascii="Times New Roman" w:eastAsia="Times New Roman" w:hAnsi="Times New Roman" w:cs="Times New Roman"/>
          <w:lang w:eastAsia="de-DE"/>
        </w:rPr>
      </w:pPr>
      <w:r w:rsidRPr="003F18BD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3E873917" wp14:editId="64A60BC2">
            <wp:extent cx="5866765" cy="3820219"/>
            <wp:effectExtent l="0" t="0" r="635" b="0"/>
            <wp:docPr id="5" name="Bild 5" descr="http://iomio.schule/wp-content/uploads/2017/04/Bildschirmfoto-2017-04-04-um-09.58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omio.schule/wp-content/uploads/2017/04/Bildschirmfoto-2017-04-04-um-09.58.4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22" cy="383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1D86" w14:textId="77777777" w:rsidR="003F18BD" w:rsidRPr="003F18BD" w:rsidRDefault="003F18BD" w:rsidP="003F18BD">
      <w:pPr>
        <w:spacing w:before="100"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  <w:r w:rsidRPr="003F18BD"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  <w:t>Das Betriebssystem</w:t>
      </w:r>
    </w:p>
    <w:p w14:paraId="58E0908B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Wenn die SD-Karte soweit vorbereitet, unsere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-Hardware (alles was man anfassen kann) zusammengebaut, das Image (also die Datei mit allem was man braucht) heruntergeladen ist, brauchen wir noch zwei Schritte, um unseren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nutzen zu können.</w:t>
      </w:r>
    </w:p>
    <w:p w14:paraId="3A160FCB" w14:textId="77777777" w:rsidR="003F18BD" w:rsidRPr="003F18BD" w:rsidRDefault="003F18BD" w:rsidP="003F18BD">
      <w:pPr>
        <w:spacing w:before="100"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  <w:r w:rsidRPr="003F18BD"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  <w:t>Schritt 1 vor fertig</w:t>
      </w:r>
    </w:p>
    <w:p w14:paraId="7B68BCC7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Das NOOBS-Betriebssystem ist heruntergeladen und entpackt – </w:t>
      </w:r>
      <w:proofErr w:type="spellStart"/>
      <w:r w:rsidRPr="003F18BD">
        <w:rPr>
          <w:rFonts w:ascii="Times New Roman" w:hAnsi="Times New Roman" w:cs="Times New Roman"/>
          <w:lang w:eastAsia="de-DE"/>
        </w:rPr>
        <w:t>entpackt</w:t>
      </w:r>
      <w:proofErr w:type="spellEnd"/>
      <w:r w:rsidRPr="003F18BD">
        <w:rPr>
          <w:rFonts w:ascii="Times New Roman" w:hAnsi="Times New Roman" w:cs="Times New Roman"/>
          <w:lang w:eastAsia="de-DE"/>
        </w:rPr>
        <w:t>? Ja, um die Größe zu mini</w:t>
      </w:r>
      <w:r>
        <w:rPr>
          <w:rFonts w:ascii="Times New Roman" w:hAnsi="Times New Roman" w:cs="Times New Roman"/>
          <w:lang w:eastAsia="de-DE"/>
        </w:rPr>
        <w:t>mieren, wird das Ganze zusammen</w:t>
      </w:r>
      <w:bookmarkStart w:id="0" w:name="_GoBack"/>
      <w:bookmarkEnd w:id="0"/>
      <w:r w:rsidRPr="003F18BD">
        <w:rPr>
          <w:rFonts w:ascii="Times New Roman" w:hAnsi="Times New Roman" w:cs="Times New Roman"/>
          <w:lang w:eastAsia="de-DE"/>
        </w:rPr>
        <w:t>gepresst und dann verschickt, anschließend muss man es eben wieder auspacken.</w:t>
      </w:r>
    </w:p>
    <w:p w14:paraId="7C1F1CEB" w14:textId="77777777" w:rsidR="003F18BD" w:rsidRPr="003F18BD" w:rsidRDefault="003F18BD" w:rsidP="003F18BD">
      <w:pPr>
        <w:spacing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  <w:r w:rsidRPr="003F18BD"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  <w:t>Die Software</w:t>
      </w:r>
    </w:p>
    <w:p w14:paraId="50A562AC" w14:textId="77777777" w:rsidR="003F18BD" w:rsidRPr="003F18BD" w:rsidRDefault="003F18BD" w:rsidP="003F18BD">
      <w:pPr>
        <w:spacing w:before="100" w:beforeAutospacing="1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Für das passende Betriebssystem den Download aufrufen und</w:t>
      </w:r>
      <w:proofErr w:type="gramStart"/>
      <w:r w:rsidRPr="003F18BD">
        <w:rPr>
          <w:rFonts w:ascii="Times New Roman" w:hAnsi="Times New Roman" w:cs="Times New Roman"/>
          <w:lang w:eastAsia="de-DE"/>
        </w:rPr>
        <w:t xml:space="preserve"> ..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5"/>
        <w:gridCol w:w="809"/>
      </w:tblGrid>
      <w:tr w:rsidR="003F18BD" w:rsidRPr="003F18BD" w14:paraId="5C0EAD14" w14:textId="77777777" w:rsidTr="003F18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C751B3" w14:textId="77777777" w:rsidR="003F18BD" w:rsidRPr="003F18BD" w:rsidRDefault="003F18BD" w:rsidP="003F18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de-DE"/>
              </w:rPr>
            </w:pPr>
            <w:r w:rsidRPr="003F18BD">
              <w:rPr>
                <w:rFonts w:ascii="Times New Roman" w:eastAsia="Times New Roman" w:hAnsi="Times New Roman" w:cs="Times New Roman"/>
                <w:b/>
                <w:bCs/>
                <w:lang w:eastAsia="de-DE"/>
              </w:rPr>
              <w:t>Für</w:t>
            </w:r>
          </w:p>
        </w:tc>
        <w:tc>
          <w:tcPr>
            <w:tcW w:w="0" w:type="auto"/>
            <w:vAlign w:val="center"/>
            <w:hideMark/>
          </w:tcPr>
          <w:p w14:paraId="40962B7A" w14:textId="77777777" w:rsidR="003F18BD" w:rsidRPr="003F18BD" w:rsidRDefault="003F18BD" w:rsidP="003F18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de-DE"/>
              </w:rPr>
            </w:pPr>
            <w:r w:rsidRPr="003F18BD">
              <w:rPr>
                <w:rFonts w:ascii="Times New Roman" w:eastAsia="Times New Roman" w:hAnsi="Times New Roman" w:cs="Times New Roman"/>
                <w:b/>
                <w:bCs/>
                <w:lang w:eastAsia="de-DE"/>
              </w:rPr>
              <w:t>Für</w:t>
            </w:r>
          </w:p>
        </w:tc>
      </w:tr>
      <w:tr w:rsidR="003F18BD" w:rsidRPr="003F18BD" w14:paraId="5646130F" w14:textId="77777777" w:rsidTr="003F18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12B63A" w14:textId="77777777" w:rsidR="003F18BD" w:rsidRPr="003F18BD" w:rsidRDefault="003F18BD" w:rsidP="003F18BD">
            <w:pPr>
              <w:rPr>
                <w:rFonts w:ascii="Times New Roman" w:eastAsia="Times New Roman" w:hAnsi="Times New Roman" w:cs="Times New Roman"/>
                <w:lang w:eastAsia="de-DE"/>
              </w:rPr>
            </w:pPr>
            <w:hyperlink r:id="rId17" w:tgtFrame="_blank" w:history="1">
              <w:r w:rsidRPr="003F18BD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de-DE"/>
                </w:rPr>
                <w:t>Windows</w:t>
              </w:r>
            </w:hyperlink>
            <w:r w:rsidRPr="003F18BD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AE5A05D" w14:textId="77777777" w:rsidR="003F18BD" w:rsidRPr="003F18BD" w:rsidRDefault="003F18BD" w:rsidP="003F18BD">
            <w:pPr>
              <w:rPr>
                <w:rFonts w:ascii="Times New Roman" w:eastAsia="Times New Roman" w:hAnsi="Times New Roman" w:cs="Times New Roman"/>
                <w:lang w:eastAsia="de-DE"/>
              </w:rPr>
            </w:pPr>
            <w:hyperlink r:id="rId18" w:tgtFrame="_blank" w:history="1">
              <w:r w:rsidRPr="003F18BD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de-DE"/>
                </w:rPr>
                <w:t>MacOS</w:t>
              </w:r>
            </w:hyperlink>
            <w:r w:rsidRPr="003F18BD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</w:p>
        </w:tc>
      </w:tr>
    </w:tbl>
    <w:p w14:paraId="59560947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Unter Windows kann man zwei Versionen wählen, je nachdem ob man Windows 10 (64Bit) oder Windows XP bzw. 7 (eher 32Bit) hat.</w:t>
      </w:r>
    </w:p>
    <w:p w14:paraId="54AED909" w14:textId="77777777" w:rsidR="003F18BD" w:rsidRPr="003F18BD" w:rsidRDefault="003F18BD" w:rsidP="003F18BD">
      <w:pPr>
        <w:rPr>
          <w:rFonts w:ascii="Times New Roman" w:eastAsia="Times New Roman" w:hAnsi="Times New Roman" w:cs="Times New Roman"/>
          <w:lang w:eastAsia="de-DE"/>
        </w:rPr>
      </w:pPr>
      <w:r w:rsidRPr="003F18BD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511DFA9A" wp14:editId="0623B9B8">
            <wp:extent cx="5790565" cy="2722553"/>
            <wp:effectExtent l="0" t="0" r="635" b="0"/>
            <wp:docPr id="4" name="Bild 4" descr="http://iomio.schule/wp-content/uploads/2017/04/Windows-unz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omio.schule/wp-content/uploads/2017/04/Windows-unzi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92" cy="2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0BDB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Beim Mac ist es etwas einfacher mit der Auswahl:</w:t>
      </w:r>
    </w:p>
    <w:p w14:paraId="05D8A562" w14:textId="77777777" w:rsidR="003F18BD" w:rsidRPr="003F18BD" w:rsidRDefault="003F18BD" w:rsidP="003F18BD">
      <w:pPr>
        <w:rPr>
          <w:rFonts w:ascii="Times New Roman" w:eastAsia="Times New Roman" w:hAnsi="Times New Roman" w:cs="Times New Roman"/>
          <w:lang w:eastAsia="de-DE"/>
        </w:rPr>
      </w:pPr>
      <w:r w:rsidRPr="003F18BD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23987E2B" wp14:editId="2C2D058C">
            <wp:extent cx="5790565" cy="4112617"/>
            <wp:effectExtent l="0" t="0" r="635" b="2540"/>
            <wp:docPr id="3" name="Bild 3" descr="http://iomio.schule/wp-content/uploads/2017/04/MacOS-unzip-595x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omio.schule/wp-content/uploads/2017/04/MacOS-unzip-595x42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59" cy="414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4564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Nach der Installation kann man damit den Download von NOOBS entpacken. Anschließend per Drag-</w:t>
      </w:r>
      <w:proofErr w:type="spellStart"/>
      <w:r w:rsidRPr="003F18BD">
        <w:rPr>
          <w:rFonts w:ascii="Times New Roman" w:hAnsi="Times New Roman" w:cs="Times New Roman"/>
          <w:lang w:eastAsia="de-DE"/>
        </w:rPr>
        <w:t>and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-Drop die entpackten Daten im Ordner </w:t>
      </w:r>
      <w:proofErr w:type="spellStart"/>
      <w:r w:rsidRPr="003F18BD">
        <w:rPr>
          <w:rFonts w:ascii="Times New Roman" w:hAnsi="Times New Roman" w:cs="Times New Roman"/>
          <w:lang w:eastAsia="de-DE"/>
        </w:rPr>
        <w:t>Noobs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auf die SD-Karte kopieren. Also nicht den Ordner selber, sondern den Inhalt – das ist wichtig.</w:t>
      </w:r>
    </w:p>
    <w:p w14:paraId="266BEE4A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Die SD-Karte kann dann, wenn alles fertig ist, ausgeworfen und in den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eingesetzt werden. Dann kommen wir </w:t>
      </w:r>
      <w:proofErr w:type="gramStart"/>
      <w:r w:rsidRPr="003F18BD">
        <w:rPr>
          <w:rFonts w:ascii="Times New Roman" w:hAnsi="Times New Roman" w:cs="Times New Roman"/>
          <w:lang w:eastAsia="de-DE"/>
        </w:rPr>
        <w:t>zu  …</w:t>
      </w:r>
      <w:proofErr w:type="gramEnd"/>
    </w:p>
    <w:p w14:paraId="15A14203" w14:textId="77777777" w:rsidR="003F18BD" w:rsidRPr="003F18BD" w:rsidRDefault="003F18BD" w:rsidP="003F18BD">
      <w:pPr>
        <w:spacing w:before="100"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  <w:r w:rsidRPr="003F18BD"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  <w:t>Schritt 2 vor fertig</w:t>
      </w:r>
    </w:p>
    <w:p w14:paraId="666E183F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 xml:space="preserve">Wenn wir den </w:t>
      </w:r>
      <w:proofErr w:type="spellStart"/>
      <w:r w:rsidRPr="003F18BD">
        <w:rPr>
          <w:rFonts w:ascii="Times New Roman" w:hAnsi="Times New Roman" w:cs="Times New Roman"/>
          <w:lang w:eastAsia="de-DE"/>
        </w:rPr>
        <w:t>Raspy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zum ersten </w:t>
      </w:r>
      <w:proofErr w:type="spellStart"/>
      <w:r w:rsidRPr="003F18BD">
        <w:rPr>
          <w:rFonts w:ascii="Times New Roman" w:hAnsi="Times New Roman" w:cs="Times New Roman"/>
          <w:lang w:eastAsia="de-DE"/>
        </w:rPr>
        <w:t>aml</w:t>
      </w:r>
      <w:proofErr w:type="spellEnd"/>
      <w:r w:rsidRPr="003F18BD">
        <w:rPr>
          <w:rFonts w:ascii="Times New Roman" w:hAnsi="Times New Roman" w:cs="Times New Roman"/>
          <w:lang w:eastAsia="de-DE"/>
        </w:rPr>
        <w:t xml:space="preserve"> zum Leben erwecken, wird das Betriebssystem installiert, das wir einmalig auswählen und dann machen lassen:</w:t>
      </w:r>
      <w:r w:rsidRPr="003F18BD">
        <w:rPr>
          <w:rFonts w:ascii="Times New Roman" w:hAnsi="Times New Roman" w:cs="Times New Roman"/>
          <w:lang w:eastAsia="de-DE"/>
        </w:rPr>
        <w:br/>
        <w:t> </w:t>
      </w:r>
      <w:r w:rsidRPr="003F18BD">
        <w:rPr>
          <w:rFonts w:ascii="Times New Roman" w:hAnsi="Times New Roman" w:cs="Times New Roman"/>
          <w:lang w:eastAsia="de-DE"/>
        </w:rPr>
        <w:br/>
      </w:r>
      <w:r w:rsidRPr="003F18BD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563AA21A" wp14:editId="22699BE9">
            <wp:extent cx="5850890" cy="4155461"/>
            <wp:effectExtent l="0" t="0" r="0" b="10160"/>
            <wp:docPr id="1" name="Bild 1" descr="http://iomio.schule/wp-content/uploads/2017/04/noob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omio.schule/wp-content/uploads/2017/04/noobs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62" cy="4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BD">
        <w:rPr>
          <w:rFonts w:ascii="Times New Roman" w:hAnsi="Times New Roman" w:cs="Times New Roman"/>
          <w:lang w:eastAsia="de-DE"/>
        </w:rPr>
        <w:br/>
        <w:t> </w:t>
      </w:r>
      <w:r w:rsidRPr="003F18BD">
        <w:rPr>
          <w:rFonts w:ascii="Times New Roman" w:hAnsi="Times New Roman" w:cs="Times New Roman"/>
          <w:lang w:eastAsia="de-DE"/>
        </w:rPr>
        <w:br/>
        <w:t>… und los geht es – VIEL SPASS!</w:t>
      </w:r>
    </w:p>
    <w:p w14:paraId="28A51AB4" w14:textId="77777777" w:rsidR="003F18BD" w:rsidRPr="003F18BD" w:rsidRDefault="003F18BD" w:rsidP="003F18BD">
      <w:pPr>
        <w:spacing w:before="100" w:beforeAutospacing="1" w:after="100" w:afterAutospacing="1"/>
        <w:rPr>
          <w:rFonts w:ascii="Times New Roman" w:hAnsi="Times New Roman" w:cs="Times New Roman"/>
          <w:lang w:eastAsia="de-DE"/>
        </w:rPr>
      </w:pPr>
      <w:r w:rsidRPr="003F18BD">
        <w:rPr>
          <w:rFonts w:ascii="Times New Roman" w:hAnsi="Times New Roman" w:cs="Times New Roman"/>
          <w:lang w:eastAsia="de-DE"/>
        </w:rPr>
        <w:t>Euer Denkwerkstatt Team</w:t>
      </w:r>
    </w:p>
    <w:p w14:paraId="60FE41DB" w14:textId="77777777" w:rsidR="000562E1" w:rsidRPr="002256D1" w:rsidRDefault="000562E1" w:rsidP="000562E1"/>
    <w:sectPr w:rsidR="000562E1" w:rsidRPr="002256D1" w:rsidSect="002256D1">
      <w:headerReference w:type="default" r:id="rId22"/>
      <w:footerReference w:type="default" r:id="rId2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713216" w14:textId="77777777" w:rsidR="00B8573A" w:rsidRDefault="00B8573A" w:rsidP="00823063">
      <w:r>
        <w:separator/>
      </w:r>
    </w:p>
  </w:endnote>
  <w:endnote w:type="continuationSeparator" w:id="0">
    <w:p w14:paraId="4F7E10A4" w14:textId="77777777" w:rsidR="00B8573A" w:rsidRDefault="00B8573A" w:rsidP="00823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89E04" w14:textId="77777777" w:rsidR="00823063" w:rsidRPr="002256D1" w:rsidRDefault="00823063" w:rsidP="00823063">
    <w:pPr>
      <w:rPr>
        <w:rFonts w:eastAsia="Times New Roman"/>
        <w:sz w:val="32"/>
        <w:szCs w:val="32"/>
        <w:lang w:eastAsia="de-DE"/>
      </w:rPr>
    </w:pPr>
    <w:r w:rsidRPr="002256D1">
      <w:rPr>
        <w:rFonts w:eastAsia="Times New Roman"/>
        <w:sz w:val="32"/>
        <w:szCs w:val="32"/>
        <w:lang w:eastAsia="de-DE"/>
      </w:rPr>
      <w:t xml:space="preserve">Denkwerkstatt GS Altbach Level </w:t>
    </w:r>
    <w:r w:rsidR="007433C2">
      <w:rPr>
        <w:rFonts w:eastAsia="Times New Roman"/>
        <w:sz w:val="32"/>
        <w:szCs w:val="32"/>
        <w:lang w:eastAsia="de-DE"/>
      </w:rPr>
      <w:t>3</w:t>
    </w:r>
  </w:p>
  <w:p w14:paraId="7932C416" w14:textId="77777777" w:rsidR="00823063" w:rsidRDefault="00823063" w:rsidP="00823063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0E9D4" w14:textId="77777777" w:rsidR="00B8573A" w:rsidRDefault="00B8573A" w:rsidP="00823063">
      <w:r>
        <w:separator/>
      </w:r>
    </w:p>
  </w:footnote>
  <w:footnote w:type="continuationSeparator" w:id="0">
    <w:p w14:paraId="141B44BA" w14:textId="77777777" w:rsidR="00B8573A" w:rsidRDefault="00B8573A" w:rsidP="008230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2C2DE" w14:textId="77777777" w:rsidR="00823063" w:rsidRPr="002256D1" w:rsidRDefault="007433C2">
    <w:pPr>
      <w:pStyle w:val="Kopfzeile"/>
      <w:rPr>
        <w:sz w:val="32"/>
        <w:szCs w:val="32"/>
      </w:rPr>
    </w:pPr>
    <w:r>
      <w:rPr>
        <w:noProof/>
        <w:sz w:val="32"/>
        <w:szCs w:val="32"/>
        <w:lang w:eastAsia="de-DE"/>
      </w:rPr>
      <w:drawing>
        <wp:inline distT="0" distB="0" distL="0" distR="0" wp14:anchorId="6565488D" wp14:editId="799D3664">
          <wp:extent cx="749935" cy="749935"/>
          <wp:effectExtent l="0" t="0" r="12065" b="12065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ir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008" cy="750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3063" w:rsidRPr="002256D1">
      <w:rPr>
        <w:sz w:val="32"/>
        <w:szCs w:val="32"/>
      </w:rPr>
      <w:t xml:space="preserve">Arbeitsblatt: </w:t>
    </w:r>
    <w:proofErr w:type="spellStart"/>
    <w:r w:rsidR="003F18BD">
      <w:rPr>
        <w:sz w:val="32"/>
        <w:szCs w:val="32"/>
      </w:rPr>
      <w:t>Raspberry</w:t>
    </w:r>
    <w:proofErr w:type="spellEnd"/>
    <w:r w:rsidR="003F18BD">
      <w:rPr>
        <w:sz w:val="32"/>
        <w:szCs w:val="32"/>
      </w:rPr>
      <w:t xml:space="preserve"> Pi Installation</w:t>
    </w:r>
  </w:p>
  <w:p w14:paraId="649A8EE5" w14:textId="77777777" w:rsidR="003F18BD" w:rsidRDefault="003F18BD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792822"/>
    <w:multiLevelType w:val="hybridMultilevel"/>
    <w:tmpl w:val="B472EF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8BD"/>
    <w:rsid w:val="000562E1"/>
    <w:rsid w:val="001047AE"/>
    <w:rsid w:val="002256D1"/>
    <w:rsid w:val="003D106E"/>
    <w:rsid w:val="003F18BD"/>
    <w:rsid w:val="007433C2"/>
    <w:rsid w:val="00823063"/>
    <w:rsid w:val="00990ED4"/>
    <w:rsid w:val="00B8573A"/>
    <w:rsid w:val="00D01970"/>
    <w:rsid w:val="00D53F3B"/>
    <w:rsid w:val="00ED71A7"/>
    <w:rsid w:val="00F7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E9C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3F18BD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de-DE"/>
    </w:rPr>
  </w:style>
  <w:style w:type="paragraph" w:styleId="berschrift5">
    <w:name w:val="heading 5"/>
    <w:basedOn w:val="Standard"/>
    <w:link w:val="berschrift5Zchn"/>
    <w:uiPriority w:val="9"/>
    <w:qFormat/>
    <w:rsid w:val="003F18BD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30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23063"/>
  </w:style>
  <w:style w:type="paragraph" w:styleId="Fuzeile">
    <w:name w:val="footer"/>
    <w:basedOn w:val="Standard"/>
    <w:link w:val="FuzeileZchn"/>
    <w:uiPriority w:val="99"/>
    <w:unhideWhenUsed/>
    <w:rsid w:val="008230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23063"/>
  </w:style>
  <w:style w:type="paragraph" w:styleId="Listenabsatz">
    <w:name w:val="List Paragraph"/>
    <w:basedOn w:val="Standard"/>
    <w:uiPriority w:val="34"/>
    <w:qFormat/>
    <w:rsid w:val="00823063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3F18BD"/>
    <w:rPr>
      <w:rFonts w:ascii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F18BD"/>
    <w:rPr>
      <w:rFonts w:ascii="Times New Roman" w:hAnsi="Times New Roman" w:cs="Times New Roman"/>
      <w:b/>
      <w:b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F18BD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styleId="Link">
    <w:name w:val="Hyperlink"/>
    <w:basedOn w:val="Absatz-Standardschriftart"/>
    <w:uiPriority w:val="99"/>
    <w:semiHidden/>
    <w:unhideWhenUsed/>
    <w:rsid w:val="003F18BD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3F18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094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270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7.png"/><Relationship Id="rId21" Type="http://schemas.openxmlformats.org/officeDocument/2006/relationships/image" Target="media/image8.gif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raspberrypi.org/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www.sdcard.org/downloads/formatter_4/eula_windows/index.html" TargetMode="External"/><Relationship Id="rId14" Type="http://schemas.openxmlformats.org/officeDocument/2006/relationships/hyperlink" Target="https://www.sdcard.org/downloads/formatter_4/eula_mac/index.html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hyperlink" Target="http://www.7-zip.org/download.html" TargetMode="External"/><Relationship Id="rId18" Type="http://schemas.openxmlformats.org/officeDocument/2006/relationships/hyperlink" Target="http://wakaba.c3.cx/s/apps/unarchiver.html" TargetMode="External"/><Relationship Id="rId19" Type="http://schemas.openxmlformats.org/officeDocument/2006/relationships/image" Target="media/image6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iomio.schule/level-drei/projekt-raspberry-pi-3-und-minecraft/raspy-projekt" TargetMode="External"/><Relationship Id="rId8" Type="http://schemas.openxmlformats.org/officeDocument/2006/relationships/hyperlink" Target="https://www.raspberrypi.org/learning/software-gui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eterbartholot/Library/Group%20Containers/UBF8T346G9.Office/User%20Content.localized/Templates.localized/denkwerkstatt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denkwerkstatt.dotx</Template>
  <TotalTime>0</TotalTime>
  <Pages>6</Pages>
  <Words>622</Words>
  <Characters>3922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Bartholot</dc:creator>
  <cp:keywords/>
  <dc:description/>
  <cp:lastModifiedBy>Peter Bartholot</cp:lastModifiedBy>
  <cp:revision>2</cp:revision>
  <cp:lastPrinted>2015-10-19T13:41:00Z</cp:lastPrinted>
  <dcterms:created xsi:type="dcterms:W3CDTF">2017-04-04T09:31:00Z</dcterms:created>
  <dcterms:modified xsi:type="dcterms:W3CDTF">2017-04-04T09:31:00Z</dcterms:modified>
</cp:coreProperties>
</file>